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369" w:rsidRDefault="00F25369" w:rsidP="009836EB">
      <w:pPr>
        <w:jc w:val="center"/>
        <w:rPr>
          <w:rFonts w:ascii="Times New Roman" w:hAnsi="Times New Roman"/>
          <w:sz w:val="28"/>
          <w:szCs w:val="28"/>
        </w:rPr>
      </w:pPr>
      <w:r w:rsidRPr="00A038F3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№8»</w:t>
      </w:r>
    </w:p>
    <w:p w:rsidR="00F25369" w:rsidRDefault="00F25369" w:rsidP="009836EB">
      <w:pPr>
        <w:jc w:val="center"/>
        <w:rPr>
          <w:rFonts w:ascii="Times New Roman" w:hAnsi="Times New Roman"/>
          <w:sz w:val="28"/>
          <w:szCs w:val="28"/>
        </w:rPr>
      </w:pPr>
    </w:p>
    <w:p w:rsidR="00F25369" w:rsidRDefault="00F25369" w:rsidP="009836EB">
      <w:pPr>
        <w:jc w:val="center"/>
        <w:rPr>
          <w:rFonts w:ascii="Times New Roman" w:hAnsi="Times New Roman"/>
          <w:sz w:val="28"/>
          <w:szCs w:val="28"/>
        </w:rPr>
      </w:pPr>
    </w:p>
    <w:p w:rsidR="00F25369" w:rsidRDefault="00F25369" w:rsidP="009836EB">
      <w:pPr>
        <w:jc w:val="center"/>
        <w:rPr>
          <w:rFonts w:ascii="Times New Roman" w:hAnsi="Times New Roman"/>
          <w:sz w:val="28"/>
          <w:szCs w:val="28"/>
        </w:rPr>
      </w:pPr>
    </w:p>
    <w:p w:rsidR="00F25369" w:rsidRDefault="00F25369" w:rsidP="009836EB">
      <w:pPr>
        <w:jc w:val="center"/>
        <w:rPr>
          <w:rFonts w:ascii="Times New Roman" w:hAnsi="Times New Roman"/>
          <w:sz w:val="28"/>
          <w:szCs w:val="28"/>
        </w:rPr>
      </w:pPr>
    </w:p>
    <w:p w:rsidR="00F25369" w:rsidRDefault="00F25369" w:rsidP="009836EB">
      <w:pPr>
        <w:jc w:val="center"/>
        <w:rPr>
          <w:rFonts w:ascii="Times New Roman" w:hAnsi="Times New Roman"/>
          <w:sz w:val="28"/>
          <w:szCs w:val="28"/>
        </w:rPr>
      </w:pPr>
    </w:p>
    <w:p w:rsidR="00F25369" w:rsidRPr="00E07217" w:rsidRDefault="00F25369" w:rsidP="009836EB">
      <w:pPr>
        <w:jc w:val="center"/>
        <w:rPr>
          <w:rFonts w:ascii="Times New Roman" w:hAnsi="Times New Roman"/>
          <w:sz w:val="40"/>
          <w:szCs w:val="40"/>
        </w:rPr>
      </w:pPr>
      <w:r w:rsidRPr="00E07217">
        <w:rPr>
          <w:rFonts w:ascii="Times New Roman" w:hAnsi="Times New Roman"/>
          <w:sz w:val="40"/>
          <w:szCs w:val="40"/>
        </w:rPr>
        <w:t>"Новый год в кругу друзей".</w:t>
      </w:r>
    </w:p>
    <w:p w:rsidR="00F25369" w:rsidRPr="00734B2B" w:rsidRDefault="00F25369" w:rsidP="009836EB">
      <w:pPr>
        <w:jc w:val="center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 xml:space="preserve">Конспект непосредственно образовательной деятельности по театрализации в подготовительной группе </w:t>
      </w:r>
    </w:p>
    <w:p w:rsidR="00F25369" w:rsidRDefault="00F25369" w:rsidP="009836E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25369" w:rsidRDefault="00F25369" w:rsidP="00E07217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73CED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фото0412.jpg" style="width:369pt;height:30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">
            <v:imagedata r:id="rId5" o:title=""/>
            <o:lock v:ext="edit" aspectratio="f"/>
          </v:shape>
        </w:pict>
      </w:r>
    </w:p>
    <w:p w:rsidR="00F25369" w:rsidRDefault="00F25369" w:rsidP="009836EB">
      <w:pPr>
        <w:jc w:val="right"/>
        <w:rPr>
          <w:rFonts w:ascii="Times New Roman" w:hAnsi="Times New Roman"/>
          <w:bCs/>
          <w:sz w:val="28"/>
          <w:szCs w:val="28"/>
        </w:rPr>
      </w:pPr>
      <w:r w:rsidRPr="009836EB">
        <w:rPr>
          <w:rFonts w:ascii="Times New Roman" w:hAnsi="Times New Roman"/>
          <w:bCs/>
          <w:sz w:val="28"/>
          <w:szCs w:val="28"/>
        </w:rPr>
        <w:t xml:space="preserve">Подготовила </w:t>
      </w:r>
      <w:r>
        <w:rPr>
          <w:rFonts w:ascii="Times New Roman" w:hAnsi="Times New Roman"/>
          <w:bCs/>
          <w:sz w:val="28"/>
          <w:szCs w:val="28"/>
        </w:rPr>
        <w:t xml:space="preserve"> и провела </w:t>
      </w:r>
    </w:p>
    <w:p w:rsidR="00F25369" w:rsidRPr="009836EB" w:rsidRDefault="00F25369" w:rsidP="009836EB">
      <w:pPr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воспитатель Козлова О.В.</w:t>
      </w:r>
    </w:p>
    <w:p w:rsidR="00F25369" w:rsidRDefault="00F25369" w:rsidP="00734B2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25369" w:rsidRDefault="00F25369" w:rsidP="00734B2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25369" w:rsidRDefault="00F25369" w:rsidP="00734B2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25369" w:rsidRPr="009836EB" w:rsidRDefault="00F25369" w:rsidP="009836EB">
      <w:pPr>
        <w:jc w:val="center"/>
        <w:rPr>
          <w:rFonts w:ascii="Times New Roman" w:hAnsi="Times New Roman"/>
          <w:bCs/>
          <w:sz w:val="28"/>
          <w:szCs w:val="28"/>
        </w:rPr>
      </w:pPr>
      <w:r w:rsidRPr="009836EB">
        <w:rPr>
          <w:rFonts w:ascii="Times New Roman" w:hAnsi="Times New Roman"/>
          <w:bCs/>
          <w:sz w:val="28"/>
          <w:szCs w:val="28"/>
        </w:rPr>
        <w:t>2014г</w:t>
      </w:r>
    </w:p>
    <w:p w:rsidR="00F25369" w:rsidRPr="00331F68" w:rsidRDefault="00F25369" w:rsidP="00734B2B">
      <w:pPr>
        <w:jc w:val="both"/>
        <w:rPr>
          <w:rFonts w:ascii="Times New Roman" w:hAnsi="Times New Roman"/>
          <w:bCs/>
          <w:sz w:val="28"/>
          <w:szCs w:val="28"/>
        </w:rPr>
      </w:pPr>
      <w:r w:rsidRPr="00331F68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331F68">
        <w:rPr>
          <w:rFonts w:ascii="Times New Roman" w:hAnsi="Times New Roman"/>
          <w:bCs/>
          <w:sz w:val="28"/>
          <w:szCs w:val="28"/>
        </w:rPr>
        <w:t xml:space="preserve">развивать устойчивый интерес к театрально-игровой деятельности. Всесторонне развивать творческие способности детей средствами театрального искусства. 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b/>
          <w:bCs/>
          <w:sz w:val="28"/>
          <w:szCs w:val="28"/>
        </w:rPr>
        <w:t xml:space="preserve">Задачи: </w:t>
      </w:r>
    </w:p>
    <w:p w:rsidR="00F25369" w:rsidRPr="00331F68" w:rsidRDefault="00F25369" w:rsidP="00734B2B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>Вызвать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6" w:tgtFrame="_blank" w:history="1">
        <w:r w:rsidRPr="00331F68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интерес к</w:t>
        </w:r>
      </w:hyperlink>
      <w:r w:rsidRPr="00331F68">
        <w:rPr>
          <w:rFonts w:ascii="Times New Roman" w:hAnsi="Times New Roman"/>
          <w:sz w:val="28"/>
          <w:szCs w:val="28"/>
        </w:rPr>
        <w:t xml:space="preserve"> театрально-игровой деятельности, </w:t>
      </w:r>
    </w:p>
    <w:p w:rsidR="00F25369" w:rsidRPr="00331F68" w:rsidRDefault="00F25369" w:rsidP="00734B2B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>познакомить с профессиями: актер, режиссер.</w:t>
      </w:r>
    </w:p>
    <w:p w:rsidR="00F25369" w:rsidRPr="00331F68" w:rsidRDefault="00F25369" w:rsidP="00734B2B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331F68">
        <w:rPr>
          <w:rFonts w:ascii="Times New Roman" w:hAnsi="Times New Roman"/>
          <w:sz w:val="28"/>
          <w:szCs w:val="28"/>
        </w:rPr>
        <w:t>акрепить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1F68">
        <w:rPr>
          <w:rFonts w:ascii="Times New Roman" w:hAnsi="Times New Roman"/>
          <w:sz w:val="28"/>
          <w:szCs w:val="28"/>
        </w:rPr>
        <w:t>знания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1F68">
        <w:rPr>
          <w:rFonts w:ascii="Times New Roman" w:hAnsi="Times New Roman"/>
          <w:sz w:val="28"/>
          <w:szCs w:val="28"/>
        </w:rPr>
        <w:t xml:space="preserve">театра (драматический, кукольный), </w:t>
      </w:r>
    </w:p>
    <w:p w:rsidR="00F25369" w:rsidRPr="00331F68" w:rsidRDefault="00F25369" w:rsidP="00734B2B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>развивать логику, мышление, способность к импровизации, чувство ответственности и умение играть в команде с помощью перчаточного театра.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b/>
          <w:bCs/>
          <w:sz w:val="28"/>
          <w:szCs w:val="28"/>
        </w:rPr>
        <w:t>Словарь:</w:t>
      </w:r>
      <w:r w:rsidRPr="00331F68">
        <w:rPr>
          <w:rFonts w:ascii="Times New Roman" w:hAnsi="Times New Roman"/>
          <w:sz w:val="28"/>
          <w:szCs w:val="28"/>
        </w:rPr>
        <w:t xml:space="preserve"> драматический </w:t>
      </w:r>
      <w:hyperlink r:id="rId7" w:tgtFrame="_blank" w:history="1">
        <w:r w:rsidRPr="00331F68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театр</w:t>
        </w:r>
      </w:hyperlink>
      <w:r w:rsidRPr="00331F68">
        <w:rPr>
          <w:rFonts w:ascii="Times New Roman" w:hAnsi="Times New Roman"/>
          <w:sz w:val="28"/>
          <w:szCs w:val="28"/>
        </w:rPr>
        <w:t>, кукольный театр, актер, режиссер, кукловод.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b/>
          <w:bCs/>
          <w:sz w:val="28"/>
          <w:szCs w:val="28"/>
        </w:rPr>
        <w:t>Материал:</w:t>
      </w:r>
      <w:r w:rsidRPr="00331F68">
        <w:rPr>
          <w:rFonts w:ascii="Times New Roman" w:hAnsi="Times New Roman"/>
          <w:sz w:val="28"/>
          <w:szCs w:val="28"/>
        </w:rPr>
        <w:t xml:space="preserve"> ширма, куклы перчаточного театра, магнитофон, диск, большой снежный ком, сделанный из ваты.</w:t>
      </w:r>
    </w:p>
    <w:p w:rsidR="00F25369" w:rsidRPr="00331F68" w:rsidRDefault="00F25369" w:rsidP="00734B2B">
      <w:pPr>
        <w:jc w:val="both"/>
        <w:rPr>
          <w:rFonts w:ascii="Times New Roman" w:hAnsi="Times New Roman"/>
          <w:b/>
          <w:sz w:val="28"/>
          <w:szCs w:val="28"/>
        </w:rPr>
      </w:pPr>
      <w:r w:rsidRPr="00331F68">
        <w:rPr>
          <w:rFonts w:ascii="Times New Roman" w:hAnsi="Times New Roman"/>
          <w:b/>
          <w:sz w:val="28"/>
          <w:szCs w:val="28"/>
        </w:rPr>
        <w:t>Ход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bCs/>
          <w:sz w:val="28"/>
          <w:szCs w:val="28"/>
        </w:rPr>
        <w:t>Звучит музыка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>- Какая чудесная музыка звучит! У меня такое прекрасное настроение. Я вам предлагаю взяться за руки и подарить улыбку друг другу. ( дети берутся за руки и дарят друг другу улыбки). Вот теперь я вижу, что и у вас тоже прекрасное настроение.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>- Ребята, а вы хотите поиграть? (да)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>- Я думаю, что вы все любите сказки.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b/>
          <w:sz w:val="28"/>
          <w:szCs w:val="28"/>
        </w:rPr>
        <w:t>Игра «Снежный ком»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>Цель: развивать слуховое внимание, произвольную память, сплоченность группы.</w:t>
      </w:r>
      <w:r w:rsidRPr="00331F68">
        <w:rPr>
          <w:rFonts w:ascii="Times New Roman" w:hAnsi="Times New Roman"/>
          <w:sz w:val="28"/>
          <w:szCs w:val="28"/>
        </w:rPr>
        <w:br/>
        <w:t>Дети сидят по кругу на полу. Педагог предлагает «катать большой снежный ком». Темой игры будет «Сказка». К кому подкатится снежный ком, тот говорит название сказки.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>- Сказки мы можем увидеть не только по телевизору и в кинотеатрах, но и в театрах.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>- Ребята, а какие виды театров вы знаете? (драматический, кукольный)</w:t>
      </w:r>
    </w:p>
    <w:p w:rsidR="00F25369" w:rsidRPr="00331F68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 xml:space="preserve">-В драматическом театреиграют разные роли люди, профессия которых называется актер. </w:t>
      </w:r>
    </w:p>
    <w:p w:rsidR="00F25369" w:rsidRPr="00331F68" w:rsidRDefault="00F25369" w:rsidP="00734B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31F68">
        <w:rPr>
          <w:rFonts w:ascii="Times New Roman" w:hAnsi="Times New Roman"/>
          <w:sz w:val="28"/>
          <w:szCs w:val="28"/>
        </w:rPr>
        <w:t>- Я вам предлагаю стать актерами.</w:t>
      </w:r>
    </w:p>
    <w:p w:rsidR="00F25369" w:rsidRPr="00734B2B" w:rsidRDefault="00F25369" w:rsidP="00734B2B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6" type="#_x0000_t75" alt="фото0419.jpg" style="position:absolute;left:0;text-align:left;margin-left:0;margin-top:0;width:166.1pt;height:260.65pt;z-index:251657216;visibility:visible;mso-position-horizontal:left;mso-position-horizontal-relative:margin;mso-position-vertical:top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">
            <v:imagedata r:id="rId8" o:title=""/>
            <o:lock v:ext="edit" aspectratio="f"/>
            <w10:wrap type="square" anchorx="margin" anchory="margin"/>
          </v:shape>
        </w:pict>
      </w:r>
      <w:r w:rsidRPr="00734B2B">
        <w:rPr>
          <w:rFonts w:ascii="Times New Roman" w:hAnsi="Times New Roman"/>
          <w:sz w:val="28"/>
          <w:szCs w:val="28"/>
          <w:lang w:eastAsia="ru-RU"/>
        </w:rPr>
        <w:t>Игра – этюд «Покажи героя сказки»</w:t>
      </w:r>
    </w:p>
    <w:p w:rsidR="00F25369" w:rsidRPr="00734B2B" w:rsidRDefault="00F25369" w:rsidP="00734B2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4B2B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734B2B">
        <w:rPr>
          <w:rFonts w:ascii="Times New Roman" w:hAnsi="Times New Roman"/>
          <w:sz w:val="28"/>
          <w:szCs w:val="28"/>
          <w:lang w:eastAsia="ru-RU"/>
        </w:rPr>
        <w:t xml:space="preserve"> Развивать воображение в процессе создания оригинальных образов с помощью мимики и пантомимики.</w:t>
      </w:r>
    </w:p>
    <w:p w:rsidR="00F25369" w:rsidRDefault="00F25369" w:rsidP="00E0721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734B2B">
        <w:rPr>
          <w:rFonts w:ascii="Times New Roman" w:hAnsi="Times New Roman"/>
          <w:b/>
          <w:sz w:val="28"/>
          <w:szCs w:val="28"/>
          <w:lang w:eastAsia="ru-RU"/>
        </w:rPr>
        <w:t>Ход игры.</w:t>
      </w:r>
      <w:r w:rsidRPr="00734B2B">
        <w:rPr>
          <w:rFonts w:ascii="Times New Roman" w:hAnsi="Times New Roman"/>
          <w:sz w:val="28"/>
          <w:szCs w:val="28"/>
          <w:lang w:eastAsia="ru-RU"/>
        </w:rPr>
        <w:t xml:space="preserve"> Дети садятся на стульчики. Им предлагается выбрать себе сказочный персонаж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734B2B">
        <w:rPr>
          <w:rFonts w:ascii="Times New Roman" w:hAnsi="Times New Roman"/>
          <w:sz w:val="28"/>
          <w:szCs w:val="28"/>
          <w:lang w:eastAsia="ru-RU"/>
        </w:rPr>
        <w:t>, который изображен на картинке (Колобок, Машенька, бабка, медведь, зайка, лиса, Баба Яга). Каждый ребенок изображает выбранный персон</w:t>
      </w:r>
      <w:r>
        <w:rPr>
          <w:rFonts w:ascii="Times New Roman" w:hAnsi="Times New Roman"/>
          <w:sz w:val="28"/>
          <w:szCs w:val="28"/>
          <w:lang w:eastAsia="ru-RU"/>
        </w:rPr>
        <w:t>аж, при этом наделяет его каким–</w:t>
      </w:r>
      <w:r w:rsidRPr="00734B2B">
        <w:rPr>
          <w:rFonts w:ascii="Times New Roman" w:hAnsi="Times New Roman"/>
          <w:sz w:val="28"/>
          <w:szCs w:val="28"/>
          <w:lang w:eastAsia="ru-RU"/>
        </w:rPr>
        <w:t xml:space="preserve">либо характером </w:t>
      </w:r>
    </w:p>
    <w:p w:rsidR="00F25369" w:rsidRPr="00734B2B" w:rsidRDefault="00F25369" w:rsidP="00E07217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734B2B">
        <w:rPr>
          <w:rFonts w:ascii="Times New Roman" w:hAnsi="Times New Roman"/>
          <w:sz w:val="28"/>
          <w:szCs w:val="28"/>
          <w:lang w:eastAsia="ru-RU"/>
        </w:rPr>
        <w:t>( добрый, злой, вредный, веселый, неуклюжий, трусливый и т.д.).</w:t>
      </w:r>
      <w:r>
        <w:rPr>
          <w:noProof/>
          <w:lang w:eastAsia="ru-RU"/>
        </w:rPr>
        <w:pict>
          <v:shape id="Рисунок 2" o:spid="_x0000_s1027" type="#_x0000_t75" alt="фото0417.jpg" style="position:absolute;margin-left:0;margin-top:0;width:182.85pt;height:252.95pt;z-index:251656192;visibility:visible;mso-position-horizontal:center;mso-position-horizontal-relative:margin;mso-position-vertical:center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">
            <v:imagedata r:id="rId9" o:title=""/>
            <o:lock v:ext="edit" aspectratio="f"/>
            <w10:wrap type="square" anchorx="margin" anchory="margin"/>
          </v:shape>
        </w:pict>
      </w:r>
      <w:r w:rsidRPr="00734B2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25369" w:rsidRPr="00734B2B" w:rsidRDefault="00F25369" w:rsidP="00E0721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8" type="#_x0000_t75" alt="фото0418.jpg" style="position:absolute;margin-left:166.85pt;margin-top:0;width:214.55pt;height:305.3pt;z-index:251658240;visibility:visible;mso-position-horizontal:right;mso-position-horizontal-relative:margin;mso-position-vertical:bottom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">
            <v:imagedata r:id="rId10" o:title=""/>
            <o:lock v:ext="edit" aspectratio="f"/>
            <w10:wrap type="square" anchorx="margin" anchory="margin"/>
          </v:shape>
        </w:pict>
      </w:r>
      <w:r w:rsidRPr="00734B2B">
        <w:rPr>
          <w:rFonts w:ascii="Times New Roman" w:hAnsi="Times New Roman"/>
          <w:sz w:val="28"/>
          <w:szCs w:val="28"/>
        </w:rPr>
        <w:t>- Молодцы, детки. У вас у всех получилось побыть актерами драматического театра, вы все справились со своей ролью.</w:t>
      </w:r>
    </w:p>
    <w:p w:rsidR="00F25369" w:rsidRPr="00734B2B" w:rsidRDefault="00F25369" w:rsidP="00E07217">
      <w:pPr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А теперь я предлагаю отправиться в кукольный театр.</w:t>
      </w:r>
    </w:p>
    <w:p w:rsidR="00F25369" w:rsidRPr="00734B2B" w:rsidRDefault="00F25369" w:rsidP="00E07217">
      <w:pPr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В драматическом театре играют актеры, а в кукольном кто? (куклы)</w:t>
      </w:r>
    </w:p>
    <w:p w:rsidR="00F25369" w:rsidRPr="00734B2B" w:rsidRDefault="00F25369" w:rsidP="00E07217">
      <w:pPr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Они сами играют, или им кто-то помогает? (люди)</w:t>
      </w:r>
    </w:p>
    <w:p w:rsidR="00F25369" w:rsidRPr="00734B2B" w:rsidRDefault="00F25369" w:rsidP="00E07217">
      <w:pPr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А вы знаете, как называют людей, которые управляют куклами? (кукловоды)</w:t>
      </w:r>
    </w:p>
    <w:p w:rsidR="00F25369" w:rsidRPr="00734B2B" w:rsidRDefault="00F25369" w:rsidP="00E07217">
      <w:pPr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Правильно, их называют –кукловоды.</w:t>
      </w:r>
    </w:p>
    <w:p w:rsidR="00F25369" w:rsidRPr="00734B2B" w:rsidRDefault="00F25369" w:rsidP="00E07217">
      <w:pPr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Ребята, я совсем забыла вам рассказа</w:t>
      </w:r>
      <w:r>
        <w:rPr>
          <w:rFonts w:ascii="Times New Roman" w:hAnsi="Times New Roman"/>
          <w:sz w:val="28"/>
          <w:szCs w:val="28"/>
        </w:rPr>
        <w:t>ть одну историю, которая произошла сегодня утром. К</w:t>
      </w:r>
      <w:r w:rsidRPr="00734B2B">
        <w:rPr>
          <w:rFonts w:ascii="Times New Roman" w:hAnsi="Times New Roman"/>
          <w:sz w:val="28"/>
          <w:szCs w:val="28"/>
        </w:rPr>
        <w:t xml:space="preserve"> окну </w:t>
      </w:r>
      <w:r>
        <w:rPr>
          <w:rFonts w:ascii="Times New Roman" w:hAnsi="Times New Roman"/>
          <w:sz w:val="28"/>
          <w:szCs w:val="28"/>
        </w:rPr>
        <w:t>нашей группы прилетал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734B2B">
        <w:rPr>
          <w:rFonts w:ascii="Times New Roman" w:hAnsi="Times New Roman"/>
          <w:sz w:val="28"/>
          <w:szCs w:val="28"/>
        </w:rPr>
        <w:t>карлсон и передал вам подарок. Сейчас я вам его покажу. (достает из коробки перчаточных кукол).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Ребята, что это? (куклы перчаточного театра)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-А вы хотите управлять куклами, побыть кукловодами? (да)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 xml:space="preserve">- Тогда я вам предлагаю показать с помощью перчаточного театра сказку «Новый год в кругу друзей». Но для этого вам нужен режиссер, который работает в театре, он помогает актерам и кукловодам. Если вы не против, я могу побыть режиссером. Выбирайте кукол и </w:t>
      </w:r>
      <w:r>
        <w:rPr>
          <w:rFonts w:ascii="Times New Roman" w:hAnsi="Times New Roman"/>
          <w:sz w:val="28"/>
          <w:szCs w:val="28"/>
        </w:rPr>
        <w:t>по</w:t>
      </w:r>
      <w:r w:rsidRPr="00734B2B">
        <w:rPr>
          <w:rFonts w:ascii="Times New Roman" w:hAnsi="Times New Roman"/>
          <w:sz w:val="28"/>
          <w:szCs w:val="28"/>
        </w:rPr>
        <w:t>знакомьтесь с ними.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Сказка «Новый год среди друзей»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На лесной опушке, в маленьком домике жил беленький, пушистый зайчик. Около его домика росла стройная елочка. Приближался новогодний праздник, который зайка с нетерпеньем ждал. Он решил украсить елочку к празднику, вышел на улицу и принялся украшать ее. Он очень был рад, что для встречи новогоднего праздника у него теперь есть нарядная елка. Но вдруг зайке стало грустно и одиноко, потому что ему хотелось встретить праздник не только с красивой елкой, но и в кругу дру</w:t>
      </w:r>
      <w:r>
        <w:rPr>
          <w:rFonts w:ascii="Times New Roman" w:hAnsi="Times New Roman"/>
          <w:sz w:val="28"/>
          <w:szCs w:val="28"/>
        </w:rPr>
        <w:t>зей, а их</w:t>
      </w:r>
      <w:r w:rsidRPr="00734B2B">
        <w:rPr>
          <w:rFonts w:ascii="Times New Roman" w:hAnsi="Times New Roman"/>
          <w:sz w:val="28"/>
          <w:szCs w:val="28"/>
        </w:rPr>
        <w:t xml:space="preserve"> у него не было. Он сел под елочку и стал горько плакать. Мимо пробегал волчонок и услышал плач зайчика.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Зайчик, почему ты плачешь? – спросил волчонок.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Потому что у меня нет друзей. – грустно ответил зайчик.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Хочешь, я буду тебе другом? – предложил волчонок.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Да, да, очень хочу! – обрадовался зайка.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Теперь у зайки появился друг. Они стали плясать возле елки, заливаясь счастливым смехом. Рядом пробегал лисенок, он услыхал смех и решил подойти поближе.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Зайка, чему вы так радуетесь? – спросил лисенок.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У меня появился друг! – ответил зайка.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 xml:space="preserve">- А можно, я тоже буду твоим другом? 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Конечно, можно! Я буду очень рад.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Теперь у зайки стало два друга. Они вместе веселились возле елочки. Мимо проходил медвежонок. Он увидел счастливых зверят и ему тоже захотелось повеселиться с ними.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 Можно, я тоже буду вашим другом? – спросил медвежонок.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Конечно, можно! Пойдем скорее к нам, вместе будет еще веселее! – ответили зверюшки.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Зайка был очень счастлив, ведь теперь у него было много друзей. Зверята очень весело встретили новый год.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9" type="#_x0000_t75" alt="фото0411.jpg" style="position:absolute;left:0;text-align:left;margin-left:0;margin-top:0;width:5in;height:301.45pt;z-index:251659264;visibility:visible;mso-position-horizontal:center;mso-position-horizontal-relative:margin;mso-position-vertical:top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">
            <v:imagedata r:id="rId11" o:title=""/>
            <o:lock v:ext="edit" aspectratio="f"/>
            <w10:wrap type="square" anchorx="margin" anchory="margin"/>
          </v:shape>
        </w:pict>
      </w:r>
      <w:r w:rsidRPr="00734B2B">
        <w:rPr>
          <w:rFonts w:ascii="Times New Roman" w:hAnsi="Times New Roman"/>
          <w:sz w:val="28"/>
          <w:szCs w:val="28"/>
        </w:rPr>
        <w:t xml:space="preserve">Ну вот и закончилась сказка. 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Уважаемые зрители, вам понравилась сказка? (да). Кукловоды, выходите к нам на поклон, а зрители п</w:t>
      </w:r>
      <w:r>
        <w:rPr>
          <w:rFonts w:ascii="Times New Roman" w:hAnsi="Times New Roman"/>
          <w:sz w:val="28"/>
          <w:szCs w:val="28"/>
        </w:rPr>
        <w:t>оаплодируют вам за вашу прекрасную</w:t>
      </w:r>
      <w:r w:rsidRPr="00734B2B">
        <w:rPr>
          <w:rFonts w:ascii="Times New Roman" w:hAnsi="Times New Roman"/>
          <w:sz w:val="28"/>
          <w:szCs w:val="28"/>
        </w:rPr>
        <w:t xml:space="preserve"> игру.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Ребята, а в каком театре мы сейчас побывали?</w:t>
      </w:r>
      <w:r>
        <w:rPr>
          <w:rFonts w:ascii="Times New Roman" w:hAnsi="Times New Roman"/>
          <w:sz w:val="28"/>
          <w:szCs w:val="28"/>
        </w:rPr>
        <w:t xml:space="preserve"> (в кукольном) 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 xml:space="preserve">- А кто </w:t>
      </w:r>
      <w:r>
        <w:rPr>
          <w:rFonts w:ascii="Times New Roman" w:hAnsi="Times New Roman"/>
          <w:sz w:val="28"/>
          <w:szCs w:val="28"/>
        </w:rPr>
        <w:t>играет</w:t>
      </w:r>
      <w:r w:rsidRPr="00734B2B">
        <w:rPr>
          <w:rFonts w:ascii="Times New Roman" w:hAnsi="Times New Roman"/>
          <w:sz w:val="28"/>
          <w:szCs w:val="28"/>
        </w:rPr>
        <w:t xml:space="preserve"> в кукольном театре?</w:t>
      </w:r>
      <w:r>
        <w:rPr>
          <w:rFonts w:ascii="Times New Roman" w:hAnsi="Times New Roman"/>
          <w:sz w:val="28"/>
          <w:szCs w:val="28"/>
        </w:rPr>
        <w:t xml:space="preserve">  (куклы)</w:t>
      </w:r>
    </w:p>
    <w:p w:rsidR="00F25369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кто им помогает? (кукловод)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А еще в каком театре</w:t>
      </w:r>
      <w:r>
        <w:rPr>
          <w:rFonts w:ascii="Times New Roman" w:hAnsi="Times New Roman"/>
          <w:sz w:val="28"/>
          <w:szCs w:val="28"/>
        </w:rPr>
        <w:t xml:space="preserve"> вы </w:t>
      </w:r>
      <w:r w:rsidRPr="00734B2B">
        <w:rPr>
          <w:rFonts w:ascii="Times New Roman" w:hAnsi="Times New Roman"/>
          <w:sz w:val="28"/>
          <w:szCs w:val="28"/>
        </w:rPr>
        <w:t>сегодня участвовали?</w:t>
      </w:r>
      <w:r>
        <w:rPr>
          <w:rFonts w:ascii="Times New Roman" w:hAnsi="Times New Roman"/>
          <w:sz w:val="28"/>
          <w:szCs w:val="28"/>
        </w:rPr>
        <w:t xml:space="preserve"> (в драматическом)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- Кем вы были в драматическом театре?</w:t>
      </w:r>
      <w:r>
        <w:rPr>
          <w:rFonts w:ascii="Times New Roman" w:hAnsi="Times New Roman"/>
          <w:sz w:val="28"/>
          <w:szCs w:val="28"/>
        </w:rPr>
        <w:t xml:space="preserve"> (актерами)</w:t>
      </w:r>
    </w:p>
    <w:p w:rsidR="00F25369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какие вы исполняли </w:t>
      </w:r>
      <w:r w:rsidRPr="00734B2B">
        <w:rPr>
          <w:rFonts w:ascii="Times New Roman" w:hAnsi="Times New Roman"/>
          <w:sz w:val="28"/>
          <w:szCs w:val="28"/>
        </w:rPr>
        <w:t>роли?</w:t>
      </w:r>
      <w:r>
        <w:rPr>
          <w:rFonts w:ascii="Times New Roman" w:hAnsi="Times New Roman"/>
          <w:sz w:val="28"/>
          <w:szCs w:val="28"/>
        </w:rPr>
        <w:t xml:space="preserve"> ( колобка, Машеньки, зайки…)</w:t>
      </w:r>
    </w:p>
    <w:p w:rsidR="00F25369" w:rsidRPr="00676924" w:rsidRDefault="00F25369" w:rsidP="00676924">
      <w:pPr>
        <w:jc w:val="both"/>
        <w:rPr>
          <w:rFonts w:ascii="Times New Roman" w:hAnsi="Times New Roman"/>
          <w:sz w:val="28"/>
          <w:szCs w:val="28"/>
        </w:rPr>
      </w:pPr>
      <w:r w:rsidRPr="00676924">
        <w:rPr>
          <w:rFonts w:ascii="Times New Roman" w:hAnsi="Times New Roman"/>
          <w:sz w:val="28"/>
          <w:szCs w:val="28"/>
        </w:rPr>
        <w:t xml:space="preserve">- А кто помогает </w:t>
      </w:r>
      <w:r>
        <w:rPr>
          <w:rFonts w:ascii="Times New Roman" w:hAnsi="Times New Roman"/>
          <w:sz w:val="28"/>
          <w:szCs w:val="28"/>
        </w:rPr>
        <w:t xml:space="preserve">работать в театре </w:t>
      </w:r>
      <w:r w:rsidRPr="00676924">
        <w:rPr>
          <w:rFonts w:ascii="Times New Roman" w:hAnsi="Times New Roman"/>
          <w:sz w:val="28"/>
          <w:szCs w:val="28"/>
        </w:rPr>
        <w:t>актерам и кукловодам?</w:t>
      </w:r>
      <w:r>
        <w:rPr>
          <w:rFonts w:ascii="Times New Roman" w:hAnsi="Times New Roman"/>
          <w:sz w:val="28"/>
          <w:szCs w:val="28"/>
        </w:rPr>
        <w:t xml:space="preserve"> (режиссер)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 xml:space="preserve">Ребятки, вы сегодня так старались быть актерами, кукловодами и наверное устали, давайте отдохнем. Я вам предлагаю из зимней сказки перенестись в летнюю. Ложитесь на спину и представьте, что вы лежите на летнем лугу. Вокруг все тихо и спокойно, вы дышите легко и свободно. </w:t>
      </w:r>
    </w:p>
    <w:p w:rsidR="00F25369" w:rsidRPr="00734B2B" w:rsidRDefault="00F25369" w:rsidP="00734B2B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Проходит релаксация под звучание спокойной музыки:  </w:t>
      </w:r>
    </w:p>
    <w:p w:rsidR="00F25369" w:rsidRPr="00734B2B" w:rsidRDefault="00F25369" w:rsidP="00676924">
      <w:pPr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 xml:space="preserve"> Я на солнышке лежу, </w:t>
      </w:r>
      <w:r w:rsidRPr="00734B2B">
        <w:rPr>
          <w:rFonts w:ascii="Times New Roman" w:hAnsi="Times New Roman"/>
          <w:sz w:val="28"/>
          <w:szCs w:val="28"/>
        </w:rPr>
        <w:br/>
        <w:t xml:space="preserve"> Но на солнце не гляжу.  </w:t>
      </w:r>
      <w:r w:rsidRPr="00734B2B">
        <w:rPr>
          <w:rFonts w:ascii="Times New Roman" w:hAnsi="Times New Roman"/>
          <w:sz w:val="28"/>
          <w:szCs w:val="28"/>
        </w:rPr>
        <w:br/>
        <w:t xml:space="preserve"> Глазки закрываем, глазки отдыхают.  </w:t>
      </w:r>
      <w:r w:rsidRPr="00734B2B">
        <w:rPr>
          <w:rFonts w:ascii="Times New Roman" w:hAnsi="Times New Roman"/>
          <w:sz w:val="28"/>
          <w:szCs w:val="28"/>
        </w:rPr>
        <w:br/>
        <w:t xml:space="preserve"> Солнце гладит наши лица,  </w:t>
      </w:r>
      <w:r w:rsidRPr="00734B2B">
        <w:rPr>
          <w:rFonts w:ascii="Times New Roman" w:hAnsi="Times New Roman"/>
          <w:sz w:val="28"/>
          <w:szCs w:val="28"/>
        </w:rPr>
        <w:br/>
        <w:t xml:space="preserve"> Пусть нам сон хороший снится.  </w:t>
      </w:r>
      <w:r w:rsidRPr="00734B2B">
        <w:rPr>
          <w:rFonts w:ascii="Times New Roman" w:hAnsi="Times New Roman"/>
          <w:sz w:val="28"/>
          <w:szCs w:val="28"/>
        </w:rPr>
        <w:br/>
        <w:t xml:space="preserve"> Вдруг мы слышим: бом-бом-бом!  </w:t>
      </w:r>
      <w:r w:rsidRPr="00734B2B">
        <w:rPr>
          <w:rFonts w:ascii="Times New Roman" w:hAnsi="Times New Roman"/>
          <w:sz w:val="28"/>
          <w:szCs w:val="28"/>
        </w:rPr>
        <w:br/>
        <w:t xml:space="preserve"> Прогуляться вышел гром.  </w:t>
      </w:r>
      <w:r w:rsidRPr="00734B2B">
        <w:rPr>
          <w:rFonts w:ascii="Times New Roman" w:hAnsi="Times New Roman"/>
          <w:sz w:val="28"/>
          <w:szCs w:val="28"/>
        </w:rPr>
        <w:br/>
        <w:t xml:space="preserve"> Гремит гром, как барабан. </w:t>
      </w:r>
    </w:p>
    <w:p w:rsidR="00F25369" w:rsidRPr="00734B2B" w:rsidRDefault="00F25369" w:rsidP="00676924">
      <w:pPr>
        <w:jc w:val="both"/>
        <w:rPr>
          <w:rFonts w:ascii="Times New Roman" w:hAnsi="Times New Roman"/>
          <w:sz w:val="28"/>
          <w:szCs w:val="28"/>
        </w:rPr>
      </w:pPr>
      <w:r w:rsidRPr="00734B2B">
        <w:rPr>
          <w:rFonts w:ascii="Times New Roman" w:hAnsi="Times New Roman"/>
          <w:sz w:val="28"/>
          <w:szCs w:val="28"/>
        </w:rPr>
        <w:t>Ну вот, ребятки, наше путешествие по сказкам закончилось.</w:t>
      </w:r>
    </w:p>
    <w:p w:rsidR="00F25369" w:rsidRPr="00301679" w:rsidRDefault="00F25369" w:rsidP="00CD453F">
      <w:pPr>
        <w:rPr>
          <w:rFonts w:ascii="Brush Script MT" w:hAnsi="Brush Script MT"/>
          <w:sz w:val="28"/>
          <w:szCs w:val="28"/>
        </w:rPr>
      </w:pPr>
    </w:p>
    <w:p w:rsidR="00F25369" w:rsidRDefault="00F25369"/>
    <w:sectPr w:rsidR="00F25369" w:rsidSect="00331F68">
      <w:pgSz w:w="11906" w:h="16838"/>
      <w:pgMar w:top="1134" w:right="850" w:bottom="1134" w:left="1701" w:header="708" w:footer="708" w:gutter="0"/>
      <w:pgBorders w:offsetFrom="page">
        <w:top w:val="christmasTree" w:sz="30" w:space="24" w:color="auto"/>
        <w:left w:val="christmasTree" w:sz="30" w:space="24" w:color="auto"/>
        <w:bottom w:val="christmasTree" w:sz="30" w:space="24" w:color="auto"/>
        <w:right w:val="christmasTree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rush Script MT">
    <w:altName w:val="Arabic Typesetting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D17E5"/>
    <w:multiLevelType w:val="multilevel"/>
    <w:tmpl w:val="BEE4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F32"/>
    <w:rsid w:val="000F359D"/>
    <w:rsid w:val="00174CD9"/>
    <w:rsid w:val="002205BB"/>
    <w:rsid w:val="00273CED"/>
    <w:rsid w:val="002C1A93"/>
    <w:rsid w:val="00301679"/>
    <w:rsid w:val="00331F68"/>
    <w:rsid w:val="00435BDA"/>
    <w:rsid w:val="004C5E26"/>
    <w:rsid w:val="00527411"/>
    <w:rsid w:val="00563AE9"/>
    <w:rsid w:val="00567C80"/>
    <w:rsid w:val="006406D4"/>
    <w:rsid w:val="00650622"/>
    <w:rsid w:val="00676924"/>
    <w:rsid w:val="006D22F8"/>
    <w:rsid w:val="00712660"/>
    <w:rsid w:val="007225CC"/>
    <w:rsid w:val="00734B2B"/>
    <w:rsid w:val="00740132"/>
    <w:rsid w:val="007655A8"/>
    <w:rsid w:val="007F274B"/>
    <w:rsid w:val="008A23B7"/>
    <w:rsid w:val="009770AE"/>
    <w:rsid w:val="009836EB"/>
    <w:rsid w:val="00990226"/>
    <w:rsid w:val="009D5D1B"/>
    <w:rsid w:val="009E1B07"/>
    <w:rsid w:val="00A038F3"/>
    <w:rsid w:val="00A35D6F"/>
    <w:rsid w:val="00A502E9"/>
    <w:rsid w:val="00B07FF5"/>
    <w:rsid w:val="00BF773E"/>
    <w:rsid w:val="00C6426B"/>
    <w:rsid w:val="00CA10E2"/>
    <w:rsid w:val="00CC1A18"/>
    <w:rsid w:val="00CD453F"/>
    <w:rsid w:val="00D37610"/>
    <w:rsid w:val="00D62F32"/>
    <w:rsid w:val="00D6637C"/>
    <w:rsid w:val="00D97FD5"/>
    <w:rsid w:val="00DC0537"/>
    <w:rsid w:val="00DE6EEB"/>
    <w:rsid w:val="00DF4C4E"/>
    <w:rsid w:val="00E07217"/>
    <w:rsid w:val="00EC0479"/>
    <w:rsid w:val="00EE3640"/>
    <w:rsid w:val="00F25369"/>
    <w:rsid w:val="00F51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66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D453F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0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7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34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50ds.ru/metodist/2362-integrirovannoe-zanyatie-teatr---izo-po-skazke-volshebnoe-zerkaltse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0ds.ru/metodist/2954-ispolzuya-problemnye-situatsii--zalozhit-v-detskie-dushi-zerna-volshebnogo-mira-knig--probudit-interes-k-obshcheniyu-s-knigoy.htm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322</TotalTime>
  <Pages>6</Pages>
  <Words>935</Words>
  <Characters>5335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User</cp:lastModifiedBy>
  <cp:revision>25</cp:revision>
  <dcterms:created xsi:type="dcterms:W3CDTF">2014-10-15T05:27:00Z</dcterms:created>
  <dcterms:modified xsi:type="dcterms:W3CDTF">2006-03-09T07:14:00Z</dcterms:modified>
</cp:coreProperties>
</file>